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6D5" w:rsidRDefault="00252459">
      <w:pPr>
        <w:pStyle w:val="ContactInfo"/>
      </w:pPr>
      <w:r>
        <w:t>15207 Parrish Ln</w:t>
      </w:r>
    </w:p>
    <w:p w:rsidR="00BA56D5" w:rsidRDefault="00252459">
      <w:pPr>
        <w:pStyle w:val="ContactInfo"/>
      </w:pPr>
      <w:r>
        <w:t>Austin, TX 78725</w:t>
      </w:r>
    </w:p>
    <w:p w:rsidR="00252459" w:rsidRDefault="00252459">
      <w:pPr>
        <w:pStyle w:val="ContactInfo"/>
      </w:pPr>
      <w:r>
        <w:t>512-426-7872</w:t>
      </w:r>
      <w:r w:rsidR="008F7017">
        <w:t xml:space="preserve"> </w:t>
      </w:r>
    </w:p>
    <w:p w:rsidR="00BA56D5" w:rsidRDefault="00252459">
      <w:pPr>
        <w:pStyle w:val="ContactInfo"/>
        <w:rPr>
          <w:rStyle w:val="Emphasis"/>
        </w:rPr>
      </w:pPr>
      <w:r>
        <w:rPr>
          <w:rStyle w:val="Emphasis"/>
        </w:rPr>
        <w:t>Myshellbrown26@gmail.com</w:t>
      </w:r>
    </w:p>
    <w:sdt>
      <w:sdtPr>
        <w:alias w:val="Your Name"/>
        <w:tag w:val=""/>
        <w:id w:val="-574512284"/>
        <w:placeholder>
          <w:docPart w:val="283073D5638442CBA7924BB15A12B25E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15:appearance w15:val="hidden"/>
        <w:text/>
      </w:sdtPr>
      <w:sdtEndPr/>
      <w:sdtContent>
        <w:p w:rsidR="00BA56D5" w:rsidRDefault="00252459">
          <w:pPr>
            <w:pStyle w:val="Name"/>
          </w:pPr>
          <w:r>
            <w:t>Myshell Brown</w:t>
          </w:r>
        </w:p>
      </w:sdtContent>
    </w:sdt>
    <w:tbl>
      <w:tblPr>
        <w:tblStyle w:val="ResumeTable"/>
        <w:tblW w:w="5000" w:type="pct"/>
        <w:tblLook w:val="04A0" w:firstRow="1" w:lastRow="0" w:firstColumn="1" w:lastColumn="0" w:noHBand="0" w:noVBand="1"/>
        <w:tblCaption w:val="Resume text"/>
        <w:tblDescription w:val="Resume"/>
      </w:tblPr>
      <w:tblGrid>
        <w:gridCol w:w="1778"/>
        <w:gridCol w:w="382"/>
        <w:gridCol w:w="7920"/>
      </w:tblGrid>
      <w:tr w:rsidR="00BA56D5" w:rsidTr="00252459">
        <w:tc>
          <w:tcPr>
            <w:tcW w:w="1778" w:type="dxa"/>
            <w:tcBorders>
              <w:bottom w:val="single" w:sz="4" w:space="0" w:color="418AB3" w:themeColor="accent1"/>
            </w:tcBorders>
          </w:tcPr>
          <w:p w:rsidR="00BA56D5" w:rsidRDefault="008F7017">
            <w:pPr>
              <w:pStyle w:val="Heading1"/>
            </w:pPr>
            <w:r>
              <w:t>Objective</w:t>
            </w:r>
          </w:p>
        </w:tc>
        <w:tc>
          <w:tcPr>
            <w:tcW w:w="382" w:type="dxa"/>
            <w:tcBorders>
              <w:bottom w:val="single" w:sz="4" w:space="0" w:color="418AB3" w:themeColor="accent1"/>
            </w:tcBorders>
          </w:tcPr>
          <w:p w:rsidR="00BA56D5" w:rsidRDefault="00BA56D5"/>
        </w:tc>
        <w:tc>
          <w:tcPr>
            <w:tcW w:w="7920" w:type="dxa"/>
            <w:tcBorders>
              <w:bottom w:val="single" w:sz="4" w:space="0" w:color="418AB3" w:themeColor="accent1"/>
            </w:tcBorders>
          </w:tcPr>
          <w:p w:rsidR="00BA56D5" w:rsidRPr="00252459" w:rsidRDefault="00252459">
            <w:pPr>
              <w:rPr>
                <w:sz w:val="24"/>
                <w:szCs w:val="24"/>
              </w:rPr>
            </w:pPr>
            <w:r w:rsidRPr="00252459">
              <w:rPr>
                <w:rFonts w:ascii="Georgia" w:hAnsi="Georgia"/>
                <w:i/>
                <w:iCs/>
                <w:color w:val="3C484E"/>
                <w:sz w:val="24"/>
                <w:szCs w:val="24"/>
                <w:shd w:val="clear" w:color="auto" w:fill="FFFFFF"/>
              </w:rPr>
              <w:t xml:space="preserve">Seeking an entry-level position </w:t>
            </w:r>
            <w:r w:rsidRPr="00252459">
              <w:rPr>
                <w:rFonts w:ascii="Georgia" w:hAnsi="Georgia"/>
                <w:i/>
                <w:iCs/>
                <w:color w:val="3C484E"/>
                <w:sz w:val="24"/>
                <w:szCs w:val="24"/>
                <w:shd w:val="clear" w:color="auto" w:fill="FFFFFF"/>
              </w:rPr>
              <w:t>within a</w:t>
            </w:r>
            <w:r w:rsidRPr="00252459">
              <w:rPr>
                <w:rFonts w:ascii="Georgia" w:hAnsi="Georgia"/>
                <w:i/>
                <w:iCs/>
                <w:color w:val="3C484E"/>
                <w:sz w:val="24"/>
                <w:szCs w:val="24"/>
                <w:shd w:val="clear" w:color="auto" w:fill="FFFFFF"/>
              </w:rPr>
              <w:t xml:space="preserve"> growth-oriented organization, where I can contribute </w:t>
            </w:r>
            <w:r w:rsidRPr="00252459">
              <w:rPr>
                <w:rFonts w:ascii="Georgia" w:hAnsi="Georgia"/>
                <w:i/>
                <w:iCs/>
                <w:color w:val="3C484E"/>
                <w:sz w:val="24"/>
                <w:szCs w:val="24"/>
                <w:shd w:val="clear" w:color="auto" w:fill="FFFFFF"/>
              </w:rPr>
              <w:t xml:space="preserve">and continue to develop </w:t>
            </w:r>
            <w:r w:rsidRPr="00252459">
              <w:rPr>
                <w:rFonts w:ascii="Georgia" w:hAnsi="Georgia"/>
                <w:i/>
                <w:iCs/>
                <w:color w:val="3C484E"/>
                <w:sz w:val="24"/>
                <w:szCs w:val="24"/>
                <w:shd w:val="clear" w:color="auto" w:fill="FFFFFF"/>
              </w:rPr>
              <w:t>my skills.</w:t>
            </w:r>
          </w:p>
        </w:tc>
      </w:tr>
      <w:tr w:rsidR="00252459" w:rsidTr="00252459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252459" w:rsidRDefault="00252459">
            <w:pPr>
              <w:pStyle w:val="Heading1"/>
            </w:pPr>
            <w:r>
              <w:t>Skills</w:t>
            </w:r>
          </w:p>
        </w:tc>
        <w:tc>
          <w:tcPr>
            <w:tcW w:w="38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252459" w:rsidRDefault="00252459"/>
        </w:tc>
        <w:tc>
          <w:tcPr>
            <w:tcW w:w="792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id w:val="-965820909"/>
              <w15:repeatingSection/>
            </w:sdtPr>
            <w:sdtContent>
              <w:sdt>
                <w:sdtPr>
                  <w:id w:val="1366790796"/>
                  <w:placeholder>
                    <w:docPart w:val="6E53A78E554A4069B9F0862CC2C02481"/>
                  </w:placeholder>
                  <w15:repeatingSectionItem/>
                </w:sdtPr>
                <w:sdtContent>
                  <w:p w:rsidR="00252459" w:rsidRDefault="00252459">
                    <w:pPr>
                      <w:pStyle w:val="ResumeText"/>
                    </w:pPr>
                    <w:r>
                      <w:t>Customer Service Oriented</w:t>
                    </w:r>
                  </w:p>
                </w:sdtContent>
              </w:sdt>
              <w:sdt>
                <w:sdtPr>
                  <w:id w:val="1140080058"/>
                  <w:placeholder>
                    <w:docPart w:val="626D947FD30E4D3FAC727BAEE27901DF"/>
                  </w:placeholder>
                  <w15:repeatingSectionItem/>
                </w:sdtPr>
                <w:sdtContent>
                  <w:p w:rsidR="00252459" w:rsidRDefault="00252459">
                    <w:pPr>
                      <w:pStyle w:val="ResumeText"/>
                    </w:pPr>
                    <w:r>
                      <w:t>Fast Learner</w:t>
                    </w:r>
                  </w:p>
                </w:sdtContent>
              </w:sdt>
              <w:sdt>
                <w:sdtPr>
                  <w:id w:val="1851994700"/>
                  <w:placeholder>
                    <w:docPart w:val="6E53A78E554A4069B9F0862CC2C02481"/>
                  </w:placeholder>
                  <w15:repeatingSectionItem/>
                </w:sdtPr>
                <w:sdtContent>
                  <w:p w:rsidR="00252459" w:rsidRDefault="00252459">
                    <w:pPr>
                      <w:pStyle w:val="ResumeText"/>
                    </w:pPr>
                    <w:r>
                      <w:t>Team Player</w:t>
                    </w:r>
                  </w:p>
                </w:sdtContent>
              </w:sdt>
              <w:sdt>
                <w:sdtPr>
                  <w:id w:val="-318119426"/>
                  <w:placeholder>
                    <w:docPart w:val="6E53A78E554A4069B9F0862CC2C02481"/>
                  </w:placeholder>
                  <w15:repeatingSectionItem/>
                </w:sdtPr>
                <w:sdtContent>
                  <w:p w:rsidR="00252459" w:rsidRDefault="00252459">
                    <w:pPr>
                      <w:pStyle w:val="ResumeText"/>
                    </w:pPr>
                    <w:r>
                      <w:t xml:space="preserve">Motivated  </w:t>
                    </w:r>
                  </w:p>
                </w:sdtContent>
              </w:sdt>
            </w:sdtContent>
          </w:sdt>
        </w:tc>
      </w:tr>
      <w:tr w:rsidR="00252459" w:rsidTr="00252459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252459" w:rsidRDefault="00252459">
            <w:pPr>
              <w:pStyle w:val="Heading1"/>
            </w:pPr>
            <w:r>
              <w:t>Work History</w:t>
            </w:r>
          </w:p>
        </w:tc>
        <w:tc>
          <w:tcPr>
            <w:tcW w:w="38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:rsidR="00252459" w:rsidRDefault="00252459"/>
        </w:tc>
        <w:tc>
          <w:tcPr>
            <w:tcW w:w="792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2066710749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889034407"/>
                  <w:placeholder>
                    <w:docPart w:val="3ED5114E43A3415AA422091C1459C62E"/>
                  </w:placeholder>
                  <w15:repeatingSectionItem/>
                </w:sdtPr>
                <w:sdtContent>
                  <w:p w:rsidR="00252459" w:rsidRDefault="00252459">
                    <w:pPr>
                      <w:pStyle w:val="Heading2"/>
                    </w:pPr>
                    <w:r>
                      <w:rPr>
                        <w:rFonts w:asciiTheme="minorHAnsi" w:eastAsiaTheme="minorEastAsia" w:hAnsiTheme="minorHAnsi" w:cstheme="minorBidi"/>
                        <w:b w:val="0"/>
                        <w:bCs w:val="0"/>
                        <w:caps w:val="0"/>
                        <w:color w:val="595959" w:themeColor="text1" w:themeTint="A6"/>
                        <w14:ligatures w14:val="none"/>
                      </w:rPr>
                      <w:t xml:space="preserve">Concierge, </w:t>
                    </w:r>
                    <w:r>
                      <w:t>HBA Parking, Austin, Tx</w:t>
                    </w:r>
                  </w:p>
                  <w:p w:rsidR="00252459" w:rsidRDefault="00252459">
                    <w:pPr>
                      <w:pStyle w:val="ResumeText"/>
                    </w:pPr>
                    <w:r>
                      <w:t>2001-2003</w:t>
                    </w:r>
                  </w:p>
                </w:sdtContent>
              </w:sdt>
              <w:sdt>
                <w:sdtPr>
                  <w:id w:val="-977614365"/>
                  <w:placeholder>
                    <w:docPart w:val="3ED5114E43A3415AA422091C1459C62E"/>
                  </w:placeholder>
                  <w:showingPlcHdr/>
                  <w15:repeatingSectionItem/>
                </w:sdtPr>
                <w:sdtContent>
                  <w:p w:rsidR="00252459" w:rsidRDefault="00252459">
                    <w:pPr>
                      <w:pStyle w:val="ResumeText"/>
                    </w:pPr>
                    <w:r>
                      <w:rPr>
                        <w:rStyle w:val="PlaceholderText"/>
                      </w:rPr>
                      <w:t>Enter any content that you want to repeat, including other content controls. You can also insert this control around table rows in order to repeat parts of a table.</w:t>
                    </w:r>
                  </w:p>
                </w:sdtContent>
              </w:sdt>
            </w:sdtContent>
          </w:sdt>
        </w:tc>
      </w:tr>
      <w:tr w:rsidR="00252459" w:rsidTr="00252459">
        <w:tc>
          <w:tcPr>
            <w:tcW w:w="1778" w:type="dxa"/>
            <w:tcBorders>
              <w:top w:val="single" w:sz="4" w:space="0" w:color="418AB3" w:themeColor="accent1"/>
              <w:bottom w:val="nil"/>
            </w:tcBorders>
          </w:tcPr>
          <w:p w:rsidR="00252459" w:rsidRDefault="00252459">
            <w:pPr>
              <w:pStyle w:val="Heading1"/>
            </w:pPr>
            <w:r>
              <w:t>References</w:t>
            </w:r>
          </w:p>
        </w:tc>
        <w:tc>
          <w:tcPr>
            <w:tcW w:w="382" w:type="dxa"/>
            <w:tcBorders>
              <w:top w:val="single" w:sz="4" w:space="0" w:color="418AB3" w:themeColor="accent1"/>
              <w:bottom w:val="nil"/>
            </w:tcBorders>
          </w:tcPr>
          <w:p w:rsidR="00252459" w:rsidRDefault="00252459"/>
        </w:tc>
        <w:tc>
          <w:tcPr>
            <w:tcW w:w="7920" w:type="dxa"/>
            <w:tcBorders>
              <w:top w:val="single" w:sz="4" w:space="0" w:color="418AB3" w:themeColor="accent1"/>
              <w:bottom w:val="nil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1883713024"/>
              <w15:color w:val="C0C0C0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368215953"/>
                  <w:placeholder>
                    <w:docPart w:val="41DA9E9CF9414E7EA0ABF80775818ED3"/>
                  </w:placeholder>
                  <w15:color w:val="C0C0C0"/>
                  <w15:repeatingSectionItem/>
                </w:sdtPr>
                <w:sdtContent>
                  <w:p w:rsidR="00252459" w:rsidRDefault="00252459">
                    <w:pPr>
                      <w:pStyle w:val="Heading2"/>
                    </w:pPr>
                    <w:r>
                      <w:t>Kevin Whitehead</w:t>
                    </w:r>
                    <w:bookmarkStart w:id="0" w:name="_GoBack"/>
                    <w:bookmarkEnd w:id="0"/>
                  </w:p>
                  <w:p w:rsidR="00252459" w:rsidRDefault="00252459" w:rsidP="00252459">
                    <w:r>
                      <w:t>512-466-2021</w:t>
                    </w:r>
                  </w:p>
                </w:sdtContent>
              </w:sdt>
            </w:sdtContent>
          </w:sdt>
        </w:tc>
      </w:tr>
      <w:tr w:rsidR="00252459" w:rsidTr="00252459">
        <w:tc>
          <w:tcPr>
            <w:tcW w:w="1778" w:type="dxa"/>
            <w:tcBorders>
              <w:top w:val="single" w:sz="4" w:space="0" w:color="418AB3" w:themeColor="accent1"/>
              <w:bottom w:val="nil"/>
            </w:tcBorders>
          </w:tcPr>
          <w:p w:rsidR="00252459" w:rsidRDefault="00252459">
            <w:pPr>
              <w:pStyle w:val="Heading1"/>
            </w:pPr>
          </w:p>
        </w:tc>
        <w:tc>
          <w:tcPr>
            <w:tcW w:w="382" w:type="dxa"/>
            <w:tcBorders>
              <w:top w:val="single" w:sz="4" w:space="0" w:color="418AB3" w:themeColor="accent1"/>
              <w:bottom w:val="nil"/>
            </w:tcBorders>
          </w:tcPr>
          <w:p w:rsidR="00252459" w:rsidRDefault="00252459"/>
        </w:tc>
        <w:tc>
          <w:tcPr>
            <w:tcW w:w="7920" w:type="dxa"/>
            <w:tcBorders>
              <w:top w:val="single" w:sz="4" w:space="0" w:color="418AB3" w:themeColor="accent1"/>
              <w:bottom w:val="nil"/>
            </w:tcBorders>
          </w:tcPr>
          <w:p w:rsidR="00252459" w:rsidRDefault="00252459"/>
        </w:tc>
      </w:tr>
    </w:tbl>
    <w:p w:rsidR="00BA56D5" w:rsidRDefault="00BA56D5"/>
    <w:sectPr w:rsidR="00BA56D5">
      <w:footerReference w:type="default" r:id="rId10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026" w:rsidRDefault="00CB7026">
      <w:pPr>
        <w:spacing w:before="0" w:after="0" w:line="240" w:lineRule="auto"/>
      </w:pPr>
      <w:r>
        <w:separator/>
      </w:r>
    </w:p>
  </w:endnote>
  <w:endnote w:type="continuationSeparator" w:id="0">
    <w:p w:rsidR="00CB7026" w:rsidRDefault="00CB70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PlainTable4"/>
      <w:tblW w:w="0" w:type="auto"/>
      <w:tblLook w:val="04A0" w:firstRow="1" w:lastRow="0" w:firstColumn="1" w:lastColumn="0" w:noHBand="0" w:noVBand="1"/>
      <w:tblDescription w:val="Footer table"/>
    </w:tblPr>
    <w:tblGrid>
      <w:gridCol w:w="5037"/>
      <w:gridCol w:w="5043"/>
    </w:tblGrid>
    <w:tr w:rsidR="00BA56D5" w:rsidTr="000766D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148" w:type="dxa"/>
        </w:tcPr>
        <w:p w:rsidR="00BA56D5" w:rsidRDefault="008F7017">
          <w:pPr>
            <w:pStyle w:val="Footer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  <w:sdt>
        <w:sdtPr>
          <w:alias w:val="Your Name"/>
          <w:tag w:val=""/>
          <w:id w:val="-1352728942"/>
          <w:placeholder>
            <w:docPart w:val="9002E1C5630546B59CA08FBFD323E6F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148" w:type="dxa"/>
            </w:tcPr>
            <w:p w:rsidR="00BA56D5" w:rsidRDefault="00252459">
              <w:pPr>
                <w:pStyle w:val="Footer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pPr>
              <w:proofErr w:type="spellStart"/>
              <w:r>
                <w:t>Myshell</w:t>
              </w:r>
              <w:proofErr w:type="spellEnd"/>
              <w:r>
                <w:t xml:space="preserve"> Brown</w:t>
              </w:r>
            </w:p>
          </w:tc>
        </w:sdtContent>
      </w:sdt>
    </w:tr>
  </w:tbl>
  <w:p w:rsidR="00BA56D5" w:rsidRDefault="00BA5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026" w:rsidRDefault="00CB7026">
      <w:pPr>
        <w:spacing w:before="0" w:after="0" w:line="240" w:lineRule="auto"/>
      </w:pPr>
      <w:r>
        <w:separator/>
      </w:r>
    </w:p>
  </w:footnote>
  <w:footnote w:type="continuationSeparator" w:id="0">
    <w:p w:rsidR="00CB7026" w:rsidRDefault="00CB702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59"/>
    <w:rsid w:val="000766D2"/>
    <w:rsid w:val="00252459"/>
    <w:rsid w:val="006C19AC"/>
    <w:rsid w:val="006F0F86"/>
    <w:rsid w:val="008F7017"/>
    <w:rsid w:val="009F4F50"/>
    <w:rsid w:val="00BA56D5"/>
    <w:rsid w:val="00CB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CE4C5"/>
  <w15:chartTrackingRefBased/>
  <w15:docId w15:val="{95CF3479-0799-4120-8A73-1642ED28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6D2"/>
    <w:rPr>
      <w:kern w:val="20"/>
    </w:rPr>
  </w:style>
  <w:style w:type="paragraph" w:styleId="Heading1">
    <w:name w:val="heading 1"/>
    <w:basedOn w:val="Normal"/>
    <w:next w:val="Normal"/>
    <w:unhideWhenUsed/>
    <w:qFormat/>
    <w:rsid w:val="000766D2"/>
    <w:pPr>
      <w:jc w:val="right"/>
      <w:outlineLvl w:val="0"/>
    </w:pPr>
    <w:rPr>
      <w:rFonts w:asciiTheme="majorHAnsi" w:eastAsiaTheme="majorEastAsia" w:hAnsiTheme="majorHAnsi" w:cstheme="majorBidi"/>
      <w:caps/>
      <w:color w:val="306785" w:themeColor="accent1" w:themeShade="BF"/>
      <w:sz w:val="21"/>
      <w:szCs w:val="21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"/>
    <w:rPr>
      <w:kern w:val="20"/>
    </w:rPr>
  </w:style>
  <w:style w:type="paragraph" w:customStyle="1" w:styleId="ResumeText">
    <w:name w:val="Resume Text"/>
    <w:basedOn w:val="Normal"/>
    <w:qFormat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18AB3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tblPr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Emphasis">
    <w:name w:val="Emphasis"/>
    <w:basedOn w:val="DefaultParagraphFont"/>
    <w:unhideWhenUsed/>
    <w:qFormat/>
    <w:rsid w:val="000766D2"/>
    <w:rPr>
      <w:color w:val="306785" w:themeColor="accent1" w:themeShade="BF"/>
    </w:rPr>
  </w:style>
  <w:style w:type="paragraph" w:customStyle="1" w:styleId="ContactInfo">
    <w:name w:val="Contact Info"/>
    <w:basedOn w:val="Normal"/>
    <w:qFormat/>
    <w:pPr>
      <w:spacing w:after="0" w:line="240" w:lineRule="auto"/>
      <w:jc w:val="right"/>
    </w:pPr>
    <w:rPr>
      <w:sz w:val="18"/>
      <w:szCs w:val="18"/>
    </w:rPr>
  </w:style>
  <w:style w:type="paragraph" w:customStyle="1" w:styleId="Name">
    <w:name w:val="Name"/>
    <w:basedOn w:val="Normal"/>
    <w:next w:val="Normal"/>
    <w:qFormat/>
    <w:rsid w:val="000766D2"/>
    <w:pPr>
      <w:pBdr>
        <w:top w:val="single" w:sz="4" w:space="4" w:color="306785" w:themeColor="accent1" w:themeShade="BF"/>
        <w:left w:val="single" w:sz="4" w:space="6" w:color="306785" w:themeColor="accent1" w:themeShade="BF"/>
        <w:bottom w:val="single" w:sz="4" w:space="4" w:color="306785" w:themeColor="accent1" w:themeShade="BF"/>
        <w:right w:val="single" w:sz="4" w:space="6" w:color="306785" w:themeColor="accent1" w:themeShade="BF"/>
      </w:pBdr>
      <w:shd w:val="clear" w:color="auto" w:fill="306785" w:themeFill="accent1" w:themeFillShade="BF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table" w:styleId="PlainTable4">
    <w:name w:val="Plain Table 4"/>
    <w:basedOn w:val="TableNormal"/>
    <w:uiPriority w:val="43"/>
    <w:rsid w:val="00076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rown1\AppData\Roaming\Microsoft\Templates\Functional%20resume%20(Simpl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3073D5638442CBA7924BB15A12B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2DAEB-A4DB-4FD5-A444-9F54B4D9969F}"/>
      </w:docPartPr>
      <w:docPartBody>
        <w:p w:rsidR="00000000" w:rsidRDefault="00187AB9">
          <w:pPr>
            <w:pStyle w:val="283073D5638442CBA7924BB15A12B25E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9002E1C5630546B59CA08FBFD323E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17DB9-DAFC-4F39-83E9-D8CF9BBA10E8}"/>
      </w:docPartPr>
      <w:docPartBody>
        <w:p w:rsidR="00000000" w:rsidRDefault="00187AB9">
          <w:pPr>
            <w:pStyle w:val="9002E1C5630546B59CA08FBFD323E6F0"/>
          </w:pPr>
          <w:r>
            <w:t>You might want to include your GPA here and a brief summary of relevant coursework, awards, and honors.</w:t>
          </w:r>
        </w:p>
      </w:docPartBody>
    </w:docPart>
    <w:docPart>
      <w:docPartPr>
        <w:name w:val="6E53A78E554A4069B9F0862CC2C02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99197-582A-4DF9-9E58-6CCE6DB0E2FA}"/>
      </w:docPartPr>
      <w:docPartBody>
        <w:p w:rsidR="00000000" w:rsidRDefault="00AC011C" w:rsidP="00AC011C">
          <w:pPr>
            <w:pStyle w:val="6E53A78E554A4069B9F0862CC2C02481"/>
          </w:pPr>
          <w:r>
            <w:t>[Professional or technical skills]</w:t>
          </w:r>
        </w:p>
      </w:docPartBody>
    </w:docPart>
    <w:docPart>
      <w:docPartPr>
        <w:name w:val="3ED5114E43A3415AA422091C1459C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91923-3878-42C1-B7CC-26235759BC82}"/>
      </w:docPartPr>
      <w:docPartBody>
        <w:p w:rsidR="00000000" w:rsidRDefault="00AC011C" w:rsidP="00AC011C">
          <w:pPr>
            <w:pStyle w:val="3ED5114E43A3415AA422091C1459C62E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1DA9E9CF9414E7EA0ABF80775818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A0CF9-9319-491D-BC02-A7153E234D99}"/>
      </w:docPartPr>
      <w:docPartBody>
        <w:p w:rsidR="00000000" w:rsidRDefault="00AC011C" w:rsidP="00AC011C">
          <w:pPr>
            <w:pStyle w:val="41DA9E9CF9414E7EA0ABF80775818ED3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26D947FD30E4D3FAC727BAEE2790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E5CD7-DD95-4ADF-AF67-FE80B26631F5}"/>
      </w:docPartPr>
      <w:docPartBody>
        <w:p w:rsidR="00000000" w:rsidRDefault="00AC011C" w:rsidP="00AC011C">
          <w:pPr>
            <w:pStyle w:val="626D947FD30E4D3FAC727BAEE27901DF"/>
          </w:pPr>
          <w:r>
            <w:t>[Professional or technical skills]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1C"/>
    <w:rsid w:val="00187AB9"/>
    <w:rsid w:val="00AC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C0A24C10264B7792EF15FD1BCDBEF5">
    <w:name w:val="D0C0A24C10264B7792EF15FD1BCDBEF5"/>
  </w:style>
  <w:style w:type="paragraph" w:customStyle="1" w:styleId="C98D40FC28C447D9AC8D8157426A0595">
    <w:name w:val="C98D40FC28C447D9AC8D8157426A0595"/>
  </w:style>
  <w:style w:type="paragraph" w:customStyle="1" w:styleId="45A57C92BA7A4BCA9CD4E3E44C4D15D3">
    <w:name w:val="45A57C92BA7A4BCA9CD4E3E44C4D15D3"/>
  </w:style>
  <w:style w:type="paragraph" w:customStyle="1" w:styleId="28A86FE4EF7C45F1A508943059E788FE">
    <w:name w:val="28A86FE4EF7C45F1A508943059E788FE"/>
  </w:style>
  <w:style w:type="character" w:styleId="Emphasis">
    <w:name w:val="Emphasis"/>
    <w:basedOn w:val="DefaultParagraphFont"/>
    <w:unhideWhenUsed/>
    <w:qFormat/>
    <w:rPr>
      <w:color w:val="4472C4" w:themeColor="accent1"/>
    </w:rPr>
  </w:style>
  <w:style w:type="paragraph" w:customStyle="1" w:styleId="9A0E5FC3B5524FF9A48FB15E3C7C15D3">
    <w:name w:val="9A0E5FC3B5524FF9A48FB15E3C7C15D3"/>
  </w:style>
  <w:style w:type="character" w:styleId="PlaceholderText">
    <w:name w:val="Placeholder Text"/>
    <w:basedOn w:val="DefaultParagraphFont"/>
    <w:uiPriority w:val="99"/>
    <w:semiHidden/>
    <w:rsid w:val="00AC011C"/>
    <w:rPr>
      <w:color w:val="808080"/>
    </w:rPr>
  </w:style>
  <w:style w:type="paragraph" w:customStyle="1" w:styleId="283073D5638442CBA7924BB15A12B25E">
    <w:name w:val="283073D5638442CBA7924BB15A12B25E"/>
  </w:style>
  <w:style w:type="paragraph" w:customStyle="1" w:styleId="29EA24AA4483484798B1028CAB6F766B">
    <w:name w:val="29EA24AA4483484798B1028CAB6F766B"/>
  </w:style>
  <w:style w:type="paragraph" w:customStyle="1" w:styleId="727A954CFC404AAC88C70E8DDEA567A6">
    <w:name w:val="727A954CFC404AAC88C70E8DDEA567A6"/>
  </w:style>
  <w:style w:type="paragraph" w:customStyle="1" w:styleId="C9E96E8B79364EE090557BBC3B37C40C">
    <w:name w:val="C9E96E8B79364EE090557BBC3B37C40C"/>
  </w:style>
  <w:style w:type="paragraph" w:customStyle="1" w:styleId="E7C1C634E6C048E18E120608F091DBD3">
    <w:name w:val="E7C1C634E6C048E18E120608F091DBD3"/>
  </w:style>
  <w:style w:type="paragraph" w:customStyle="1" w:styleId="DD70611208BF46EA8BFAFFF71EEDBCC2">
    <w:name w:val="DD70611208BF46EA8BFAFFF71EEDBCC2"/>
  </w:style>
  <w:style w:type="paragraph" w:customStyle="1" w:styleId="FD2620214DFA4E88B95C86713B1AA0FF">
    <w:name w:val="FD2620214DFA4E88B95C86713B1AA0FF"/>
  </w:style>
  <w:style w:type="paragraph" w:customStyle="1" w:styleId="B133E2F07DD8406BA59FD54BE6520449">
    <w:name w:val="B133E2F07DD8406BA59FD54BE6520449"/>
  </w:style>
  <w:style w:type="paragraph" w:customStyle="1" w:styleId="64B0BFB466C44872ABB6CD41D4A6B732">
    <w:name w:val="64B0BFB466C44872ABB6CD41D4A6B732"/>
  </w:style>
  <w:style w:type="paragraph" w:customStyle="1" w:styleId="D1DAE2B71B404E96820A898240F0E185">
    <w:name w:val="D1DAE2B71B404E96820A898240F0E185"/>
  </w:style>
  <w:style w:type="paragraph" w:customStyle="1" w:styleId="9002E1C5630546B59CA08FBFD323E6F0">
    <w:name w:val="9002E1C5630546B59CA08FBFD323E6F0"/>
  </w:style>
  <w:style w:type="paragraph" w:customStyle="1" w:styleId="BF57A5D02E494446984C4F003450E91F">
    <w:name w:val="BF57A5D02E494446984C4F003450E91F"/>
  </w:style>
  <w:style w:type="paragraph" w:customStyle="1" w:styleId="11F535B497FA4BEFBA0EE07BF4B46963">
    <w:name w:val="11F535B497FA4BEFBA0EE07BF4B46963"/>
  </w:style>
  <w:style w:type="paragraph" w:customStyle="1" w:styleId="C74B59C950E542A8AE538762097D0FEA">
    <w:name w:val="C74B59C950E542A8AE538762097D0FEA"/>
  </w:style>
  <w:style w:type="paragraph" w:customStyle="1" w:styleId="6E53A78E554A4069B9F0862CC2C02481">
    <w:name w:val="6E53A78E554A4069B9F0862CC2C02481"/>
    <w:rsid w:val="00AC011C"/>
  </w:style>
  <w:style w:type="paragraph" w:customStyle="1" w:styleId="3ED5114E43A3415AA422091C1459C62E">
    <w:name w:val="3ED5114E43A3415AA422091C1459C62E"/>
    <w:rsid w:val="00AC011C"/>
  </w:style>
  <w:style w:type="paragraph" w:customStyle="1" w:styleId="6601D2D4C2DD4E69A6F10D8178F4D2B3">
    <w:name w:val="6601D2D4C2DD4E69A6F10D8178F4D2B3"/>
    <w:rsid w:val="00AC011C"/>
  </w:style>
  <w:style w:type="paragraph" w:customStyle="1" w:styleId="6AB088B8D32F4943BBB18442D93CD0DB">
    <w:name w:val="6AB088B8D32F4943BBB18442D93CD0DB"/>
    <w:rsid w:val="00AC011C"/>
  </w:style>
  <w:style w:type="paragraph" w:customStyle="1" w:styleId="C11979B2D19C4DF385DD1A84ABECC961">
    <w:name w:val="C11979B2D19C4DF385DD1A84ABECC961"/>
    <w:rsid w:val="00AC011C"/>
  </w:style>
  <w:style w:type="paragraph" w:customStyle="1" w:styleId="41DA9E9CF9414E7EA0ABF80775818ED3">
    <w:name w:val="41DA9E9CF9414E7EA0ABF80775818ED3"/>
    <w:rsid w:val="00AC011C"/>
  </w:style>
  <w:style w:type="paragraph" w:customStyle="1" w:styleId="7CC0FA2C9BEC4D35BCA1115CDE29360F">
    <w:name w:val="7CC0FA2C9BEC4D35BCA1115CDE29360F"/>
    <w:rsid w:val="00AC011C"/>
  </w:style>
  <w:style w:type="paragraph" w:customStyle="1" w:styleId="2A43F50B8BEF432D85CB9002C12B06F9">
    <w:name w:val="2A43F50B8BEF432D85CB9002C12B06F9"/>
    <w:rsid w:val="00AC011C"/>
  </w:style>
  <w:style w:type="paragraph" w:customStyle="1" w:styleId="C3ADA5BE65184B6881B0E8AA7B553F0E">
    <w:name w:val="C3ADA5BE65184B6881B0E8AA7B553F0E"/>
    <w:rsid w:val="00AC011C"/>
  </w:style>
  <w:style w:type="paragraph" w:customStyle="1" w:styleId="626D947FD30E4D3FAC727BAEE27901DF">
    <w:name w:val="626D947FD30E4D3FAC727BAEE27901DF"/>
    <w:rsid w:val="00AC011C"/>
  </w:style>
  <w:style w:type="paragraph" w:customStyle="1" w:styleId="298999D106E34987B20A3B6DACE45A84">
    <w:name w:val="298999D106E34987B20A3B6DACE45A84"/>
    <w:rsid w:val="00AC011C"/>
  </w:style>
  <w:style w:type="paragraph" w:customStyle="1" w:styleId="6C13D1FD4BE1400FBB7A0DF703468B0E">
    <w:name w:val="6C13D1FD4BE1400FBB7A0DF703468B0E"/>
    <w:rsid w:val="00AC011C"/>
  </w:style>
  <w:style w:type="paragraph" w:customStyle="1" w:styleId="58CB4566251042F2A83951C6E70D6393">
    <w:name w:val="58CB4566251042F2A83951C6E70D6393"/>
    <w:rsid w:val="00AC011C"/>
  </w:style>
  <w:style w:type="paragraph" w:customStyle="1" w:styleId="A8434AFD079B449E81832976D5CDA782">
    <w:name w:val="A8434AFD079B449E81832976D5CDA782"/>
    <w:rsid w:val="00AC01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2012-09-24T09:41:03+00:00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1638549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TP103463018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734656-281C-4DF1-98DD-1F77AD35F17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14F725E2-5EB5-4963-AD57-B1E2DB38AC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452F0-D367-4558-8133-8E9768FD1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resume (Simple design).dotx</Template>
  <TotalTime>12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Myshell Brown</dc:creator>
  <cp:lastModifiedBy>Monique Brown</cp:lastModifiedBy>
  <cp:revision>1</cp:revision>
  <dcterms:created xsi:type="dcterms:W3CDTF">2023-08-19T03:29:00Z</dcterms:created>
  <dcterms:modified xsi:type="dcterms:W3CDTF">2023-08-19T03:45:00Z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